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B65" w:rsidRPr="00AA5B65" w:rsidRDefault="00AA5B65" w:rsidP="00AA5B65">
      <w:pPr>
        <w:pStyle w:val="MessageHeaderFirst"/>
        <w:tabs>
          <w:tab w:val="left" w:pos="951"/>
        </w:tabs>
        <w:spacing w:line="240" w:lineRule="auto"/>
        <w:ind w:left="0" w:firstLine="0"/>
        <w:rPr>
          <w:rStyle w:val="MessageHeaderLabel"/>
          <w:b w:val="0"/>
          <w:sz w:val="22"/>
          <w:szCs w:val="22"/>
        </w:rPr>
      </w:pPr>
      <w:r w:rsidRPr="00AA5B65">
        <w:rPr>
          <w:rStyle w:val="MessageHeaderLabel"/>
          <w:b w:val="0"/>
          <w:sz w:val="22"/>
          <w:szCs w:val="22"/>
        </w:rPr>
        <w:t>DATE</w:t>
      </w:r>
    </w:p>
    <w:p w:rsidR="00AA5B65" w:rsidRPr="00AA5B65" w:rsidRDefault="00AA5B65" w:rsidP="00AA5B65">
      <w:pPr>
        <w:pStyle w:val="MessageHeader"/>
        <w:ind w:left="0" w:firstLine="0"/>
        <w:rPr>
          <w:rFonts w:ascii="Arial" w:hAnsi="Arial"/>
        </w:rPr>
      </w:pPr>
      <w:r w:rsidRPr="00AA5B65">
        <w:rPr>
          <w:rFonts w:ascii="Arial" w:hAnsi="Arial"/>
        </w:rPr>
        <w:t>NAME</w:t>
      </w:r>
    </w:p>
    <w:p w:rsidR="00AA5B65" w:rsidRDefault="00AA5B65" w:rsidP="00AA5B65">
      <w:pPr>
        <w:pStyle w:val="MessageHeader"/>
        <w:ind w:left="0" w:firstLine="0"/>
        <w:rPr>
          <w:rFonts w:ascii="Arial" w:hAnsi="Arial"/>
        </w:rPr>
      </w:pPr>
      <w:r>
        <w:rPr>
          <w:rFonts w:ascii="Arial" w:hAnsi="Arial"/>
        </w:rPr>
        <w:t>ADDRESS</w:t>
      </w:r>
    </w:p>
    <w:p w:rsidR="00AA5B65" w:rsidRDefault="00AA5B65" w:rsidP="00AA5B65">
      <w:pPr>
        <w:pStyle w:val="MessageHeader"/>
        <w:ind w:left="0" w:firstLine="0"/>
        <w:rPr>
          <w:rFonts w:ascii="Arial" w:hAnsi="Arial"/>
        </w:rPr>
      </w:pPr>
      <w:r>
        <w:rPr>
          <w:rFonts w:ascii="Arial" w:hAnsi="Arial"/>
        </w:rPr>
        <w:t>CITY, STATE, ZIP</w:t>
      </w:r>
    </w:p>
    <w:p w:rsidR="00AA5B65" w:rsidRDefault="00AA5B65" w:rsidP="00AA5B65">
      <w:pPr>
        <w:pStyle w:val="MessageHeader"/>
        <w:ind w:left="0" w:firstLine="0"/>
        <w:rPr>
          <w:rFonts w:ascii="Arial" w:hAnsi="Arial"/>
        </w:rPr>
      </w:pPr>
    </w:p>
    <w:p w:rsidR="00AA5B65" w:rsidRDefault="00AA5B65" w:rsidP="00AA5B65">
      <w:pPr>
        <w:pStyle w:val="MessageHeader"/>
        <w:ind w:left="0" w:firstLine="0"/>
        <w:rPr>
          <w:rFonts w:ascii="Arial" w:hAnsi="Arial"/>
        </w:rPr>
      </w:pPr>
      <w:r>
        <w:rPr>
          <w:rFonts w:ascii="Arial" w:hAnsi="Arial"/>
        </w:rPr>
        <w:t>Dear    ,</w:t>
      </w:r>
    </w:p>
    <w:p w:rsidR="00AA5B65" w:rsidRPr="00AA5B65" w:rsidRDefault="00AA5B65" w:rsidP="00AA5B65">
      <w:pPr>
        <w:pStyle w:val="MessageHeader"/>
        <w:ind w:left="0" w:firstLine="0"/>
        <w:rPr>
          <w:rFonts w:ascii="Arial" w:hAnsi="Arial"/>
        </w:rPr>
      </w:pPr>
      <w:bookmarkStart w:id="0" w:name="_GoBack"/>
      <w:bookmarkEnd w:id="0"/>
    </w:p>
    <w:p w:rsidR="00AA5B65" w:rsidRPr="00AA5B65" w:rsidRDefault="00AA5B65" w:rsidP="00AA5B65">
      <w:pPr>
        <w:pStyle w:val="MessageHeader"/>
      </w:pPr>
    </w:p>
    <w:p w:rsidR="00917A93" w:rsidRPr="0022740A" w:rsidRDefault="00917A93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917A93" w:rsidRPr="0022740A" w:rsidRDefault="00917A93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917A93" w:rsidRPr="0022740A" w:rsidRDefault="00917A93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917A93" w:rsidRPr="0022740A" w:rsidRDefault="00917A93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E1025D" w:rsidRPr="0022740A" w:rsidRDefault="00E1025D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855259" w:rsidRPr="0022740A" w:rsidRDefault="00855259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855259" w:rsidRPr="0022740A" w:rsidRDefault="00855259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855259" w:rsidRPr="0022740A" w:rsidRDefault="00855259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855259" w:rsidRPr="0022740A" w:rsidRDefault="00855259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855259" w:rsidRPr="0022740A" w:rsidRDefault="00855259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855259" w:rsidRPr="0022740A" w:rsidRDefault="00855259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855259" w:rsidRPr="0022740A" w:rsidRDefault="00855259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855259" w:rsidRPr="0022740A" w:rsidRDefault="00855259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855259" w:rsidRPr="0022740A" w:rsidRDefault="00855259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855259" w:rsidRPr="0022740A" w:rsidRDefault="00855259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855259" w:rsidRPr="0022740A" w:rsidRDefault="00855259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855259" w:rsidRPr="0022740A" w:rsidRDefault="00855259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855259" w:rsidRPr="0022740A" w:rsidRDefault="00855259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0A58FE" w:rsidRPr="0022740A" w:rsidRDefault="000A58FE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0A58FE" w:rsidRPr="0022740A" w:rsidRDefault="000A58FE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0A58FE" w:rsidRPr="0022740A" w:rsidRDefault="000A58FE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0A58FE" w:rsidRPr="0022740A" w:rsidRDefault="000A58FE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3831FA" w:rsidRDefault="003831FA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3831FA" w:rsidRDefault="003831FA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3831FA" w:rsidRDefault="003831FA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3831FA" w:rsidRDefault="003831FA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3831FA" w:rsidRDefault="003831FA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3831FA" w:rsidRDefault="003831FA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3831FA" w:rsidRDefault="003831FA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3831FA" w:rsidRDefault="003831FA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3831FA" w:rsidRDefault="003831FA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3831FA" w:rsidRDefault="003831FA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3831FA" w:rsidRDefault="003831FA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3831FA" w:rsidRDefault="003831FA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p w:rsidR="003831FA" w:rsidRPr="0022740A" w:rsidRDefault="003831FA" w:rsidP="006356FD">
      <w:pPr>
        <w:pStyle w:val="Closing"/>
        <w:tabs>
          <w:tab w:val="left" w:pos="1100"/>
        </w:tabs>
        <w:spacing w:line="240" w:lineRule="auto"/>
        <w:ind w:left="-990"/>
        <w:rPr>
          <w:rFonts w:ascii="Arial" w:hAnsi="Arial" w:cs="Arial"/>
          <w:sz w:val="22"/>
          <w:szCs w:val="22"/>
        </w:rPr>
      </w:pPr>
    </w:p>
    <w:sectPr w:rsidR="003831FA" w:rsidRPr="0022740A" w:rsidSect="005E0F49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40" w:right="1440" w:bottom="1440" w:left="1440" w:header="288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6DFF" w:rsidRDefault="00D96DFF">
      <w:r>
        <w:separator/>
      </w:r>
    </w:p>
  </w:endnote>
  <w:endnote w:type="continuationSeparator" w:id="0">
    <w:p w:rsidR="00D96DFF" w:rsidRDefault="00D96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38A6" w:rsidRDefault="003438A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0</w:t>
    </w:r>
    <w:r>
      <w:rPr>
        <w:rStyle w:val="PageNumber"/>
      </w:rPr>
      <w:fldChar w:fldCharType="end"/>
    </w:r>
  </w:p>
  <w:p w:rsidR="003438A6" w:rsidRDefault="003438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38A6" w:rsidRDefault="003438A6">
    <w:pPr>
      <w:pStyle w:val="Footer"/>
      <w:spacing w:before="0"/>
      <w:ind w:left="0"/>
      <w:rPr>
        <w:b w:val="0"/>
        <w:b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6ED2" w:rsidRPr="004405EB" w:rsidRDefault="00196ED2" w:rsidP="00770041">
    <w:pPr>
      <w:pStyle w:val="Footer"/>
      <w:spacing w:before="0"/>
      <w:ind w:left="0"/>
      <w:rPr>
        <w:rFonts w:cs="Arial"/>
        <w:b w:val="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6DFF" w:rsidRDefault="00D96DFF">
      <w:r>
        <w:separator/>
      </w:r>
    </w:p>
  </w:footnote>
  <w:footnote w:type="continuationSeparator" w:id="0">
    <w:p w:rsidR="00D96DFF" w:rsidRDefault="00D96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38A6" w:rsidRDefault="003438A6">
    <w:pPr>
      <w:pStyle w:val="Header"/>
      <w:ind w:left="0"/>
      <w:jc w:val="both"/>
      <w:rPr>
        <w:i w:val="0"/>
        <w:i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31BC" w:rsidRDefault="00CC4EAE">
    <w:pPr>
      <w:pStyle w:val="Header"/>
      <w:tabs>
        <w:tab w:val="clear" w:pos="-1080"/>
        <w:tab w:val="left" w:pos="630"/>
      </w:tabs>
      <w:ind w:left="-2700"/>
    </w:pPr>
    <w:r>
      <w:rPr>
        <w:noProof/>
      </w:rPr>
      <w:drawing>
        <wp:inline distT="0" distB="0" distL="0" distR="0">
          <wp:extent cx="7772400" cy="10058400"/>
          <wp:effectExtent l="0" t="0" r="0" b="0"/>
          <wp:docPr id="1" name="Picture 1" descr="IMSA_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SA_letter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C37CC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3E3645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2"/>
  <w:displayVerticalDrawingGridEvery w:val="2"/>
  <w:noPunctuationKerning/>
  <w:characterSpacingControl w:val="doNotCompress"/>
  <w:hdrShapeDefaults>
    <o:shapedefaults v:ext="edit" spidmax="5121">
      <o:colormru v:ext="edit" colors="#bebeb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54F"/>
    <w:rsid w:val="00045196"/>
    <w:rsid w:val="0004520F"/>
    <w:rsid w:val="00054D05"/>
    <w:rsid w:val="00072A97"/>
    <w:rsid w:val="000774A5"/>
    <w:rsid w:val="000A054F"/>
    <w:rsid w:val="000A58FE"/>
    <w:rsid w:val="000E5D45"/>
    <w:rsid w:val="001904CB"/>
    <w:rsid w:val="00196ED2"/>
    <w:rsid w:val="001B033B"/>
    <w:rsid w:val="001F2030"/>
    <w:rsid w:val="0022740A"/>
    <w:rsid w:val="002336EF"/>
    <w:rsid w:val="002359A3"/>
    <w:rsid w:val="002B6AF6"/>
    <w:rsid w:val="002E5312"/>
    <w:rsid w:val="002E59B1"/>
    <w:rsid w:val="00336C66"/>
    <w:rsid w:val="003438A6"/>
    <w:rsid w:val="003831FA"/>
    <w:rsid w:val="003E6A1A"/>
    <w:rsid w:val="00406526"/>
    <w:rsid w:val="004405EB"/>
    <w:rsid w:val="004955FC"/>
    <w:rsid w:val="004C10E8"/>
    <w:rsid w:val="005570BA"/>
    <w:rsid w:val="005C65B9"/>
    <w:rsid w:val="005E0F49"/>
    <w:rsid w:val="00605CE7"/>
    <w:rsid w:val="00612D09"/>
    <w:rsid w:val="00620BD8"/>
    <w:rsid w:val="006257C9"/>
    <w:rsid w:val="006356FD"/>
    <w:rsid w:val="00683678"/>
    <w:rsid w:val="006B1FA1"/>
    <w:rsid w:val="006C58C6"/>
    <w:rsid w:val="006D19BB"/>
    <w:rsid w:val="006F6D51"/>
    <w:rsid w:val="007016C8"/>
    <w:rsid w:val="0070699C"/>
    <w:rsid w:val="00770041"/>
    <w:rsid w:val="007779C9"/>
    <w:rsid w:val="00793BCB"/>
    <w:rsid w:val="00797C2D"/>
    <w:rsid w:val="007A4C07"/>
    <w:rsid w:val="007B5B0B"/>
    <w:rsid w:val="007B6320"/>
    <w:rsid w:val="007D4F96"/>
    <w:rsid w:val="00813DDA"/>
    <w:rsid w:val="008315B1"/>
    <w:rsid w:val="00855259"/>
    <w:rsid w:val="00864728"/>
    <w:rsid w:val="008D1240"/>
    <w:rsid w:val="008E7FC9"/>
    <w:rsid w:val="008F4172"/>
    <w:rsid w:val="008F585C"/>
    <w:rsid w:val="00917A93"/>
    <w:rsid w:val="009431BC"/>
    <w:rsid w:val="009E09C5"/>
    <w:rsid w:val="009F4C2F"/>
    <w:rsid w:val="00A71F60"/>
    <w:rsid w:val="00AA5B65"/>
    <w:rsid w:val="00AE35F8"/>
    <w:rsid w:val="00B06F83"/>
    <w:rsid w:val="00B85A25"/>
    <w:rsid w:val="00B95F8E"/>
    <w:rsid w:val="00BE243D"/>
    <w:rsid w:val="00C37533"/>
    <w:rsid w:val="00C52FB2"/>
    <w:rsid w:val="00C80C1B"/>
    <w:rsid w:val="00CB4D3C"/>
    <w:rsid w:val="00CC4EAE"/>
    <w:rsid w:val="00CD7FDB"/>
    <w:rsid w:val="00CE0A93"/>
    <w:rsid w:val="00CF516A"/>
    <w:rsid w:val="00D2234B"/>
    <w:rsid w:val="00D96DFF"/>
    <w:rsid w:val="00DE5500"/>
    <w:rsid w:val="00DF1FB1"/>
    <w:rsid w:val="00E1025D"/>
    <w:rsid w:val="00F37F0F"/>
    <w:rsid w:val="00F67517"/>
    <w:rsid w:val="00FD2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bebebe"/>
    </o:shapedefaults>
    <o:shapelayout v:ext="edit">
      <o:idmap v:ext="edit" data="1"/>
    </o:shapelayout>
  </w:shapeDefaults>
  <w:decimalSymbol w:val="."/>
  <w:listSeparator w:val=","/>
  <w14:docId w14:val="136C271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ind w:left="835"/>
    </w:pPr>
  </w:style>
  <w:style w:type="paragraph" w:styleId="Heading1">
    <w:name w:val="heading 1"/>
    <w:basedOn w:val="Normal"/>
    <w:next w:val="BodyText"/>
    <w:qFormat/>
    <w:pPr>
      <w:keepNext/>
      <w:keepLines/>
      <w:spacing w:line="200" w:lineRule="atLeast"/>
      <w:outlineLvl w:val="0"/>
    </w:pPr>
    <w:rPr>
      <w:rFonts w:ascii="Arial" w:hAnsi="Arial"/>
      <w:b/>
      <w:spacing w:val="-10"/>
      <w:kern w:val="28"/>
      <w:sz w:val="22"/>
    </w:rPr>
  </w:style>
  <w:style w:type="paragraph" w:styleId="Heading2">
    <w:name w:val="heading 2"/>
    <w:basedOn w:val="Normal"/>
    <w:next w:val="BodyText"/>
    <w:qFormat/>
    <w:pPr>
      <w:keepNext/>
      <w:keepLines/>
      <w:spacing w:line="200" w:lineRule="atLeast"/>
      <w:outlineLvl w:val="1"/>
    </w:pPr>
    <w:rPr>
      <w:rFonts w:ascii="Arial" w:hAnsi="Arial"/>
      <w:spacing w:val="-10"/>
      <w:kern w:val="28"/>
    </w:rPr>
  </w:style>
  <w:style w:type="paragraph" w:styleId="Heading3">
    <w:name w:val="heading 3"/>
    <w:basedOn w:val="Normal"/>
    <w:next w:val="BodyText"/>
    <w:qFormat/>
    <w:pPr>
      <w:keepNext/>
      <w:keepLines/>
      <w:spacing w:before="220" w:after="220" w:line="220" w:lineRule="atLeast"/>
      <w:outlineLvl w:val="2"/>
    </w:pPr>
    <w:rPr>
      <w:i/>
      <w:spacing w:val="-5"/>
      <w:kern w:val="28"/>
    </w:rPr>
  </w:style>
  <w:style w:type="paragraph" w:styleId="Heading4">
    <w:name w:val="heading 4"/>
    <w:basedOn w:val="Normal"/>
    <w:next w:val="BodyText"/>
    <w:qFormat/>
    <w:pPr>
      <w:keepNext/>
      <w:keepLines/>
      <w:spacing w:line="220" w:lineRule="atLeast"/>
      <w:outlineLvl w:val="3"/>
    </w:pPr>
    <w:rPr>
      <w:i/>
      <w:spacing w:val="-2"/>
      <w:kern w:val="28"/>
    </w:rPr>
  </w:style>
  <w:style w:type="paragraph" w:styleId="Heading5">
    <w:name w:val="heading 5"/>
    <w:basedOn w:val="Normal"/>
    <w:next w:val="BodyText"/>
    <w:qFormat/>
    <w:pPr>
      <w:keepNext/>
      <w:keepLines/>
      <w:spacing w:line="220" w:lineRule="atLeast"/>
      <w:ind w:left="1440"/>
      <w:outlineLvl w:val="4"/>
    </w:pPr>
    <w:rPr>
      <w:i/>
      <w:spacing w:val="-2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220" w:line="220" w:lineRule="atLeast"/>
    </w:pPr>
    <w:rPr>
      <w:rFonts w:cs="Arial"/>
      <w:bCs/>
      <w:sz w:val="22"/>
    </w:rPr>
  </w:style>
  <w:style w:type="paragraph" w:styleId="Closing">
    <w:name w:val="Closing"/>
    <w:basedOn w:val="Normal"/>
    <w:pPr>
      <w:spacing w:line="220" w:lineRule="atLeast"/>
    </w:pPr>
  </w:style>
  <w:style w:type="paragraph" w:customStyle="1" w:styleId="CompanyName">
    <w:name w:val="Company Name"/>
    <w:basedOn w:val="Normal"/>
    <w:pPr>
      <w:keepLines/>
      <w:spacing w:line="200" w:lineRule="atLeast"/>
      <w:ind w:left="0" w:right="-115"/>
    </w:pPr>
    <w:rPr>
      <w:sz w:val="16"/>
    </w:rPr>
  </w:style>
  <w:style w:type="paragraph" w:customStyle="1" w:styleId="DocumentLabel">
    <w:name w:val="Document Label"/>
    <w:next w:val="Normal"/>
    <w:pPr>
      <w:spacing w:before="140" w:after="540" w:line="600" w:lineRule="atLeast"/>
      <w:ind w:left="840"/>
    </w:pPr>
    <w:rPr>
      <w:spacing w:val="-38"/>
      <w:sz w:val="60"/>
    </w:rPr>
  </w:style>
  <w:style w:type="paragraph" w:customStyle="1" w:styleId="Enclosure">
    <w:name w:val="Enclosure"/>
    <w:basedOn w:val="BodyText"/>
    <w:next w:val="Normal"/>
    <w:pPr>
      <w:keepLines/>
      <w:spacing w:before="220"/>
    </w:pPr>
  </w:style>
  <w:style w:type="paragraph" w:customStyle="1" w:styleId="HeaderBase">
    <w:name w:val="Header Base"/>
    <w:basedOn w:val="Normal"/>
    <w:pPr>
      <w:keepLines/>
      <w:tabs>
        <w:tab w:val="left" w:pos="-1080"/>
        <w:tab w:val="center" w:pos="4320"/>
        <w:tab w:val="right" w:pos="9480"/>
      </w:tabs>
      <w:ind w:left="-1080" w:right="-840"/>
    </w:pPr>
    <w:rPr>
      <w:rFonts w:ascii="Arial" w:hAnsi="Arial"/>
    </w:rPr>
  </w:style>
  <w:style w:type="paragraph" w:styleId="Footer">
    <w:name w:val="footer"/>
    <w:basedOn w:val="HeaderBase"/>
    <w:pPr>
      <w:spacing w:before="420"/>
      <w:ind w:right="-1080"/>
    </w:pPr>
    <w:rPr>
      <w:b/>
    </w:rPr>
  </w:style>
  <w:style w:type="paragraph" w:styleId="Header">
    <w:name w:val="header"/>
    <w:basedOn w:val="HeaderBase"/>
    <w:pPr>
      <w:ind w:right="-1080"/>
    </w:pPr>
    <w:rPr>
      <w:i/>
    </w:rPr>
  </w:style>
  <w:style w:type="paragraph" w:customStyle="1" w:styleId="HeadingBase">
    <w:name w:val="Heading Base"/>
    <w:basedOn w:val="BodyText"/>
    <w:next w:val="BodyText"/>
    <w:pPr>
      <w:keepNext/>
      <w:keepLines/>
      <w:spacing w:after="0"/>
    </w:pPr>
    <w:rPr>
      <w:rFonts w:ascii="Arial" w:hAnsi="Arial"/>
      <w:spacing w:val="-10"/>
      <w:kern w:val="28"/>
      <w:sz w:val="18"/>
    </w:rPr>
  </w:style>
  <w:style w:type="paragraph" w:styleId="MessageHeader">
    <w:name w:val="Message Header"/>
    <w:basedOn w:val="BodyText"/>
    <w:pPr>
      <w:keepLines/>
      <w:spacing w:after="0" w:line="415" w:lineRule="atLeast"/>
      <w:ind w:left="1560" w:hanging="720"/>
    </w:pPr>
  </w:style>
  <w:style w:type="paragraph" w:customStyle="1" w:styleId="MessageHeaderFirst">
    <w:name w:val="Message Header First"/>
    <w:basedOn w:val="MessageHeader"/>
    <w:next w:val="MessageHeader"/>
  </w:style>
  <w:style w:type="character" w:customStyle="1" w:styleId="MessageHeaderLabel">
    <w:name w:val="Message Header Label"/>
    <w:rPr>
      <w:rFonts w:ascii="Arial" w:hAnsi="Arial"/>
      <w:b/>
      <w:spacing w:val="-4"/>
      <w:sz w:val="18"/>
      <w:vertAlign w:val="baseline"/>
    </w:rPr>
  </w:style>
  <w:style w:type="paragraph" w:customStyle="1" w:styleId="MessageHeaderLast">
    <w:name w:val="Message Header Last"/>
    <w:basedOn w:val="MessageHeader"/>
    <w:next w:val="BodyText"/>
    <w:pPr>
      <w:pBdr>
        <w:bottom w:val="single" w:sz="6" w:space="22" w:color="auto"/>
      </w:pBdr>
      <w:spacing w:after="400"/>
    </w:pPr>
  </w:style>
  <w:style w:type="paragraph" w:styleId="NormalIndent">
    <w:name w:val="Normal Indent"/>
    <w:basedOn w:val="Normal"/>
    <w:pPr>
      <w:ind w:left="1440"/>
    </w:pPr>
  </w:style>
  <w:style w:type="character" w:styleId="PageNumber">
    <w:name w:val="page number"/>
  </w:style>
  <w:style w:type="paragraph" w:customStyle="1" w:styleId="ReturnAddress">
    <w:name w:val="Return Address"/>
    <w:basedOn w:val="Normal"/>
    <w:pPr>
      <w:keepLines/>
      <w:spacing w:line="200" w:lineRule="atLeast"/>
      <w:ind w:left="0" w:right="-120"/>
    </w:pPr>
    <w:rPr>
      <w:sz w:val="16"/>
    </w:rPr>
  </w:style>
  <w:style w:type="paragraph" w:styleId="Signature">
    <w:name w:val="Signature"/>
    <w:basedOn w:val="BodyText"/>
    <w:pPr>
      <w:keepNext/>
      <w:keepLines/>
      <w:spacing w:before="660" w:after="0"/>
    </w:pPr>
  </w:style>
  <w:style w:type="paragraph" w:customStyle="1" w:styleId="SignatureJobTitle">
    <w:name w:val="Signature Job Title"/>
    <w:basedOn w:val="Signature"/>
    <w:next w:val="Normal"/>
    <w:pPr>
      <w:spacing w:before="0"/>
    </w:pPr>
  </w:style>
  <w:style w:type="paragraph" w:customStyle="1" w:styleId="SignatureName">
    <w:name w:val="Signature Name"/>
    <w:basedOn w:val="Signature"/>
    <w:next w:val="SignatureJobTitle"/>
    <w:pPr>
      <w:spacing w:before="720"/>
    </w:pPr>
  </w:style>
  <w:style w:type="paragraph" w:customStyle="1" w:styleId="Slogan">
    <w:name w:val="Slogan"/>
    <w:basedOn w:val="Normal"/>
    <w:pPr>
      <w:framePr w:w="5170" w:h="1800" w:hSpace="187" w:vSpace="187" w:wrap="notBeside" w:vAnchor="page" w:hAnchor="page" w:x="966" w:yAlign="bottom" w:anchorLock="1"/>
      <w:ind w:left="0"/>
    </w:pPr>
    <w:rPr>
      <w:rFonts w:ascii="Impact" w:hAnsi="Impact"/>
      <w:caps/>
      <w:color w:val="DFDFDF"/>
      <w:spacing w:val="20"/>
      <w:sz w:val="48"/>
    </w:rPr>
  </w:style>
  <w:style w:type="paragraph" w:styleId="BalloonText">
    <w:name w:val="Balloon Text"/>
    <w:basedOn w:val="Normal"/>
    <w:semiHidden/>
    <w:rsid w:val="00DE5500"/>
    <w:rPr>
      <w:rFonts w:ascii="Tahoma" w:hAnsi="Tahoma" w:cs="Tahoma"/>
      <w:sz w:val="16"/>
      <w:szCs w:val="16"/>
    </w:rPr>
  </w:style>
  <w:style w:type="character" w:styleId="Hyperlink">
    <w:name w:val="Hyperlink"/>
    <w:rsid w:val="000774A5"/>
    <w:rPr>
      <w:color w:val="0000FF"/>
      <w:u w:val="single"/>
    </w:rPr>
  </w:style>
  <w:style w:type="table" w:styleId="TableGrid">
    <w:name w:val="Table Grid"/>
    <w:basedOn w:val="TableNormal"/>
    <w:rsid w:val="00196E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IMSA Theme">
      <a:dk1>
        <a:sysClr val="windowText" lastClr="000000"/>
      </a:dk1>
      <a:lt1>
        <a:sysClr val="window" lastClr="FFFFFF"/>
      </a:lt1>
      <a:dk2>
        <a:srgbClr val="1B3769"/>
      </a:dk2>
      <a:lt2>
        <a:srgbClr val="EDEDED"/>
      </a:lt2>
      <a:accent1>
        <a:srgbClr val="1B3769"/>
      </a:accent1>
      <a:accent2>
        <a:srgbClr val="8C92AC"/>
      </a:accent2>
      <a:accent3>
        <a:srgbClr val="00B5DF"/>
      </a:accent3>
      <a:accent4>
        <a:srgbClr val="3A3838"/>
      </a:accent4>
      <a:accent5>
        <a:srgbClr val="7F7F7F"/>
      </a:accent5>
      <a:accent6>
        <a:srgbClr val="F2F2F2"/>
      </a:accent6>
      <a:hlink>
        <a:srgbClr val="00B5DF"/>
      </a:hlink>
      <a:folHlink>
        <a:srgbClr val="8C92A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92C7C-88B0-4408-AD5B-996BA5423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IMSA_Pre-printedLetterhead.dotx</Template>
  <TotalTime>0</TotalTime>
  <Pages>2</Pages>
  <Words>8</Words>
  <Characters>75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</vt:lpstr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</dc:title>
  <dc:subject/>
  <dc:creator>Carlos Ramon</dc:creator>
  <cp:keywords/>
  <cp:lastModifiedBy>Tatum Glas</cp:lastModifiedBy>
  <cp:revision>2</cp:revision>
  <cp:lastPrinted>2012-12-13T21:04:00Z</cp:lastPrinted>
  <dcterms:created xsi:type="dcterms:W3CDTF">2019-01-24T14:38:00Z</dcterms:created>
  <dcterms:modified xsi:type="dcterms:W3CDTF">2019-01-24T14:38:00Z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1033</vt:i4>
  </property>
</Properties>
</file>